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84" w:rsidRDefault="00721D84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344.55pt;margin-top:-28.8pt;width:128.05pt;height:83.8pt;z-index:-251658240;visibility:visible">
            <v:imagedata r:id="rId5" o:title=""/>
          </v:shape>
        </w:pict>
      </w:r>
    </w:p>
    <w:p w:rsidR="00721D84" w:rsidRDefault="00721D84"/>
    <w:p w:rsidR="00721D84" w:rsidRDefault="00721D84"/>
    <w:p w:rsidR="00721D84" w:rsidRDefault="00721D84"/>
    <w:p w:rsidR="00721D84" w:rsidRPr="00CA1554" w:rsidRDefault="00721D84" w:rsidP="00CA1554">
      <w:pPr>
        <w:jc w:val="center"/>
        <w:rPr>
          <w:rFonts w:ascii="Times New Roman" w:hAnsi="Times New Roman"/>
          <w:b/>
          <w:sz w:val="28"/>
          <w:szCs w:val="28"/>
        </w:rPr>
      </w:pPr>
      <w:r w:rsidRPr="00CA1554">
        <w:rPr>
          <w:rFonts w:ascii="Times New Roman" w:hAnsi="Times New Roman"/>
          <w:b/>
          <w:sz w:val="28"/>
          <w:szCs w:val="28"/>
        </w:rPr>
        <w:t>«Формула Авторадио-гонки по правилам»- это легендарная акция «Авторадио-Тольятти»!</w:t>
      </w:r>
    </w:p>
    <w:p w:rsidR="00721D84" w:rsidRPr="00CA1554" w:rsidRDefault="00721D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/>
          <w:sz w:val="28"/>
          <w:szCs w:val="28"/>
        </w:rPr>
        <w:t>11 по 22</w:t>
      </w:r>
      <w:r w:rsidRPr="002A6155">
        <w:rPr>
          <w:rFonts w:ascii="Times New Roman" w:hAnsi="Times New Roman"/>
          <w:b/>
          <w:sz w:val="28"/>
          <w:szCs w:val="28"/>
        </w:rPr>
        <w:t xml:space="preserve"> ноября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 будням, мы вместе с партнерами стартуем по дорогам города!</w:t>
      </w:r>
    </w:p>
    <w:p w:rsidR="00721D84" w:rsidRPr="00CA1554" w:rsidRDefault="00721D84" w:rsidP="00CA155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Хочешь </w:t>
      </w:r>
      <w:r>
        <w:rPr>
          <w:rFonts w:ascii="Times New Roman" w:hAnsi="Times New Roman"/>
          <w:bCs/>
          <w:sz w:val="28"/>
          <w:szCs w:val="28"/>
        </w:rPr>
        <w:t xml:space="preserve">проверить свой уровень знаний ПДД, испытать незабываемые ощущения драйва и окунуться в атмосферу настоящих городских гонок? </w:t>
      </w:r>
      <w:r w:rsidRPr="00CA1554">
        <w:rPr>
          <w:rFonts w:ascii="Times New Roman" w:hAnsi="Times New Roman"/>
          <w:b/>
          <w:bCs/>
          <w:sz w:val="28"/>
          <w:szCs w:val="28"/>
        </w:rPr>
        <w:t>Тогда мы ждем именно тебя!!!</w:t>
      </w:r>
    </w:p>
    <w:p w:rsidR="00721D84" w:rsidRDefault="00721D84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Главный приз-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CA1554">
        <w:rPr>
          <w:rFonts w:ascii="Times New Roman" w:hAnsi="Times New Roman"/>
          <w:b/>
          <w:bCs/>
          <w:sz w:val="28"/>
          <w:szCs w:val="28"/>
        </w:rPr>
        <w:t>ТОННА ТОПЛИВА</w:t>
      </w:r>
      <w:r>
        <w:rPr>
          <w:rFonts w:ascii="Times New Roman" w:hAnsi="Times New Roman"/>
          <w:bCs/>
          <w:sz w:val="28"/>
          <w:szCs w:val="28"/>
        </w:rPr>
        <w:t xml:space="preserve">!!! </w:t>
      </w:r>
    </w:p>
    <w:p w:rsidR="00721D84" w:rsidRPr="007065C7" w:rsidRDefault="00721D84" w:rsidP="00C73DA9">
      <w:pPr>
        <w:jc w:val="both"/>
        <w:rPr>
          <w:b/>
        </w:rPr>
      </w:pPr>
      <w:r w:rsidRPr="007065C7">
        <w:rPr>
          <w:b/>
          <w:spacing w:val="7"/>
        </w:rPr>
        <w:t>Условия акции:</w:t>
      </w:r>
    </w:p>
    <w:p w:rsidR="00721D84" w:rsidRPr="007065C7" w:rsidRDefault="00721D84" w:rsidP="00C73DA9">
      <w:pPr>
        <w:numPr>
          <w:ilvl w:val="0"/>
          <w:numId w:val="2"/>
        </w:numPr>
        <w:spacing w:after="0" w:line="240" w:lineRule="auto"/>
        <w:jc w:val="both"/>
      </w:pPr>
      <w:r w:rsidRPr="007065C7">
        <w:t>В заезде ежедневно участвует 2 автомобиля</w:t>
      </w:r>
      <w:r>
        <w:rPr>
          <w:spacing w:val="7"/>
        </w:rPr>
        <w:t xml:space="preserve"> </w:t>
      </w:r>
      <w:r>
        <w:rPr>
          <w:spacing w:val="7"/>
          <w:lang w:val="en-US"/>
        </w:rPr>
        <w:t>SKODA</w:t>
      </w:r>
      <w:r>
        <w:t xml:space="preserve">. В машине команда заезда: </w:t>
      </w:r>
      <w:r w:rsidRPr="007065C7">
        <w:t>участник гонок – водител</w:t>
      </w:r>
      <w:r>
        <w:t>ь, оператор эфира «Авторадио» и инспектор ГиБДД</w:t>
      </w:r>
      <w:r w:rsidRPr="007065C7">
        <w:t>.</w:t>
      </w:r>
    </w:p>
    <w:p w:rsidR="00721D84" w:rsidRDefault="00721D84" w:rsidP="00B53E6F">
      <w:pPr>
        <w:numPr>
          <w:ilvl w:val="0"/>
          <w:numId w:val="2"/>
        </w:numPr>
        <w:spacing w:after="0" w:line="240" w:lineRule="auto"/>
        <w:jc w:val="both"/>
      </w:pPr>
      <w:r>
        <w:t>Организаторами акции утверждается маршрут следования: старт, пит-стопы</w:t>
      </w:r>
      <w:r w:rsidRPr="00CA1554">
        <w:t xml:space="preserve"> </w:t>
      </w:r>
      <w:r>
        <w:t>(остановки) и финиш заезда.</w:t>
      </w:r>
    </w:p>
    <w:p w:rsidR="00721D84" w:rsidRPr="007065C7" w:rsidRDefault="00721D84" w:rsidP="00B53E6F">
      <w:pPr>
        <w:numPr>
          <w:ilvl w:val="0"/>
          <w:numId w:val="2"/>
        </w:numPr>
        <w:spacing w:after="0" w:line="240" w:lineRule="auto"/>
        <w:jc w:val="both"/>
      </w:pPr>
      <w:r>
        <w:t xml:space="preserve"> В</w:t>
      </w:r>
      <w:r w:rsidRPr="007065C7">
        <w:t>одителям на старте вручается пакет с маршрутом движения, по которому он должен проехать максимально быстро</w:t>
      </w:r>
      <w:r>
        <w:t>,</w:t>
      </w:r>
      <w:r w:rsidRPr="007065C7">
        <w:t xml:space="preserve"> не нарушая правил дорожного движения. </w:t>
      </w:r>
    </w:p>
    <w:p w:rsidR="00721D84" w:rsidRPr="007065C7" w:rsidRDefault="00721D84" w:rsidP="00C73DA9">
      <w:pPr>
        <w:numPr>
          <w:ilvl w:val="0"/>
          <w:numId w:val="2"/>
        </w:numPr>
        <w:spacing w:after="0" w:line="240" w:lineRule="auto"/>
        <w:jc w:val="both"/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560.95pt;margin-top:18.15pt;width:600.95pt;height:511.8pt;z-index:-251659264;visibility:visible;mso-position-horizontal:right;mso-position-horizontal-relative:page">
            <v:imagedata r:id="rId6" o:title=""/>
            <w10:wrap anchorx="page"/>
          </v:shape>
        </w:pict>
      </w:r>
      <w:r w:rsidRPr="007065C7">
        <w:t>Во время движения фиксируются все нарушения, допущенные уча</w:t>
      </w:r>
      <w:r>
        <w:t>стником, и на финише регистрируется</w:t>
      </w:r>
      <w:r w:rsidRPr="007065C7">
        <w:t xml:space="preserve"> скорость прохождения маршрута.</w:t>
      </w:r>
    </w:p>
    <w:p w:rsidR="00721D84" w:rsidRPr="007065C7" w:rsidRDefault="00721D84" w:rsidP="00C73DA9">
      <w:pPr>
        <w:numPr>
          <w:ilvl w:val="0"/>
          <w:numId w:val="2"/>
        </w:numPr>
        <w:spacing w:after="0" w:line="240" w:lineRule="auto"/>
        <w:jc w:val="both"/>
      </w:pPr>
      <w:r w:rsidRPr="007065C7">
        <w:t xml:space="preserve">Результаты каждого участника заносятся в протокол. Победитель </w:t>
      </w:r>
      <w:r>
        <w:t xml:space="preserve">заезда </w:t>
      </w:r>
      <w:r w:rsidRPr="007065C7">
        <w:t>определяется по скорости прохождения маршрута и наименьшему количеству нарушений ПДД.</w:t>
      </w:r>
    </w:p>
    <w:p w:rsidR="00721D84" w:rsidRPr="007065C7" w:rsidRDefault="00721D84" w:rsidP="00C73DA9">
      <w:pPr>
        <w:numPr>
          <w:ilvl w:val="0"/>
          <w:numId w:val="2"/>
        </w:numPr>
        <w:spacing w:after="0" w:line="240" w:lineRule="auto"/>
        <w:jc w:val="both"/>
      </w:pPr>
      <w:r w:rsidRPr="002A6155">
        <w:rPr>
          <w:b/>
        </w:rPr>
        <w:t>2</w:t>
      </w:r>
      <w:bookmarkStart w:id="0" w:name="_GoBack"/>
      <w:bookmarkEnd w:id="0"/>
      <w:r>
        <w:rPr>
          <w:b/>
        </w:rPr>
        <w:t>2</w:t>
      </w:r>
      <w:r w:rsidRPr="002A6155">
        <w:rPr>
          <w:b/>
        </w:rPr>
        <w:t xml:space="preserve"> ноября</w:t>
      </w:r>
      <w:r w:rsidRPr="007065C7">
        <w:t xml:space="preserve"> – финальный заезд, торжественное мероприятие, награж</w:t>
      </w:r>
      <w:r>
        <w:t>дение победителя и участников!</w:t>
      </w:r>
    </w:p>
    <w:p w:rsidR="00721D84" w:rsidRPr="007065C7" w:rsidRDefault="00721D84" w:rsidP="00C73DA9">
      <w:pPr>
        <w:jc w:val="both"/>
        <w:rPr>
          <w:b/>
        </w:rPr>
      </w:pPr>
    </w:p>
    <w:p w:rsidR="00721D84" w:rsidRPr="00CA1554" w:rsidRDefault="00721D84">
      <w:pPr>
        <w:rPr>
          <w:rFonts w:ascii="Times New Roman" w:hAnsi="Times New Roman"/>
          <w:b/>
          <w:sz w:val="28"/>
          <w:szCs w:val="28"/>
        </w:rPr>
      </w:pPr>
      <w:r w:rsidRPr="00CA1554">
        <w:rPr>
          <w:rFonts w:ascii="Times New Roman" w:hAnsi="Times New Roman"/>
          <w:b/>
          <w:sz w:val="28"/>
          <w:szCs w:val="28"/>
        </w:rPr>
        <w:t xml:space="preserve">                                      Уважаемый участник!!!</w:t>
      </w:r>
    </w:p>
    <w:p w:rsidR="00721D84" w:rsidRPr="00B53E6F" w:rsidRDefault="00721D84">
      <w:pPr>
        <w:rPr>
          <w:rFonts w:ascii="Times New Roman" w:hAnsi="Times New Roman"/>
          <w:sz w:val="28"/>
          <w:szCs w:val="28"/>
        </w:rPr>
      </w:pPr>
      <w:r w:rsidRPr="00B53E6F">
        <w:rPr>
          <w:rFonts w:ascii="Times New Roman" w:hAnsi="Times New Roman"/>
          <w:sz w:val="28"/>
          <w:szCs w:val="28"/>
        </w:rPr>
        <w:t xml:space="preserve">Если ты готов попробовать свои силы и проверить знания ПДД на дорогах нашего города, просим заполнить заявку и отправить на почту </w:t>
      </w:r>
      <w:smartTag w:uri="urn:schemas-microsoft-com:office:smarttags" w:element="PersonName">
        <w:r w:rsidRPr="00CA1554">
          <w:rPr>
            <w:rFonts w:ascii="Times New Roman" w:hAnsi="Times New Roman"/>
            <w:b/>
            <w:sz w:val="28"/>
            <w:szCs w:val="28"/>
            <w:lang w:val="en-US"/>
          </w:rPr>
          <w:t>lm</w:t>
        </w:r>
        <w:r w:rsidRPr="00CA1554">
          <w:rPr>
            <w:rFonts w:ascii="Times New Roman" w:hAnsi="Times New Roman"/>
            <w:b/>
            <w:sz w:val="28"/>
            <w:szCs w:val="28"/>
          </w:rPr>
          <w:t>@96</w:t>
        </w:r>
        <w:r w:rsidRPr="00CA1554">
          <w:rPr>
            <w:rFonts w:ascii="Times New Roman" w:hAnsi="Times New Roman"/>
            <w:b/>
            <w:sz w:val="28"/>
            <w:szCs w:val="28"/>
            <w:lang w:val="en-US"/>
          </w:rPr>
          <w:t>fm</w:t>
        </w:r>
        <w:r w:rsidRPr="00CA1554">
          <w:rPr>
            <w:rFonts w:ascii="Times New Roman" w:hAnsi="Times New Roman"/>
            <w:b/>
            <w:sz w:val="28"/>
            <w:szCs w:val="28"/>
          </w:rPr>
          <w:t>.</w:t>
        </w:r>
        <w:r w:rsidRPr="00CA1554">
          <w:rPr>
            <w:rFonts w:ascii="Times New Roman" w:hAnsi="Times New Roman"/>
            <w:b/>
            <w:sz w:val="28"/>
            <w:szCs w:val="28"/>
            <w:lang w:val="en-US"/>
          </w:rPr>
          <w:t>ru</w:t>
        </w:r>
      </w:smartTag>
    </w:p>
    <w:p w:rsidR="00721D84" w:rsidRPr="00B53E6F" w:rsidRDefault="00721D84" w:rsidP="00C73DA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53E6F">
        <w:rPr>
          <w:rFonts w:ascii="Times New Roman" w:hAnsi="Times New Roman"/>
          <w:sz w:val="28"/>
          <w:szCs w:val="28"/>
        </w:rPr>
        <w:t>Фамилия, Имя, Отчество;</w:t>
      </w:r>
    </w:p>
    <w:p w:rsidR="00721D84" w:rsidRPr="00B53E6F" w:rsidRDefault="00721D84" w:rsidP="00C73DA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53E6F">
        <w:rPr>
          <w:rFonts w:ascii="Times New Roman" w:hAnsi="Times New Roman"/>
          <w:sz w:val="28"/>
          <w:szCs w:val="28"/>
        </w:rPr>
        <w:t>Дата, год рождения;</w:t>
      </w:r>
    </w:p>
    <w:p w:rsidR="00721D84" w:rsidRPr="00B53E6F" w:rsidRDefault="00721D84" w:rsidP="00C73DA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53E6F">
        <w:rPr>
          <w:rFonts w:ascii="Times New Roman" w:hAnsi="Times New Roman"/>
          <w:sz w:val="28"/>
          <w:szCs w:val="28"/>
        </w:rPr>
        <w:t>Водительский стаж;</w:t>
      </w:r>
    </w:p>
    <w:p w:rsidR="00721D84" w:rsidRPr="00B53E6F" w:rsidRDefault="00721D84" w:rsidP="00C73DA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53E6F">
        <w:rPr>
          <w:rFonts w:ascii="Times New Roman" w:hAnsi="Times New Roman"/>
          <w:sz w:val="28"/>
          <w:szCs w:val="28"/>
        </w:rPr>
        <w:t>Девиз, с которым настроены участвовать в акции;</w:t>
      </w:r>
    </w:p>
    <w:p w:rsidR="00721D84" w:rsidRDefault="00721D84" w:rsidP="00C73DA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53E6F"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hAnsi="Times New Roman"/>
          <w:sz w:val="28"/>
          <w:szCs w:val="28"/>
        </w:rPr>
        <w:t>о будет поддерживать  на гонках;</w:t>
      </w:r>
    </w:p>
    <w:p w:rsidR="00721D84" w:rsidRDefault="00721D84" w:rsidP="00C73DA9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телефона для обратной связи.</w:t>
      </w:r>
    </w:p>
    <w:p w:rsidR="00721D84" w:rsidRDefault="00721D84" w:rsidP="005D23FE">
      <w:pPr>
        <w:pStyle w:val="ListParagraph"/>
        <w:rPr>
          <w:rFonts w:ascii="Times New Roman" w:hAnsi="Times New Roman"/>
          <w:sz w:val="28"/>
          <w:szCs w:val="28"/>
        </w:rPr>
      </w:pPr>
    </w:p>
    <w:p w:rsidR="00721D84" w:rsidRDefault="00721D84" w:rsidP="005D23FE">
      <w:pPr>
        <w:pStyle w:val="ListParagraph"/>
        <w:rPr>
          <w:rFonts w:ascii="Times New Roman" w:hAnsi="Times New Roman"/>
          <w:sz w:val="28"/>
          <w:szCs w:val="28"/>
        </w:rPr>
      </w:pPr>
    </w:p>
    <w:p w:rsidR="00721D84" w:rsidRPr="00B53E6F" w:rsidRDefault="00721D84" w:rsidP="005D23FE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встречи! И помни, с Авторадио всегда везёт!!!</w:t>
      </w:r>
    </w:p>
    <w:p w:rsidR="00721D84" w:rsidRDefault="00721D84" w:rsidP="00B53E6F">
      <w:pPr>
        <w:pStyle w:val="ListParagraph"/>
      </w:pPr>
    </w:p>
    <w:sectPr w:rsidR="00721D84" w:rsidSect="00624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51BE9"/>
    <w:multiLevelType w:val="hybridMultilevel"/>
    <w:tmpl w:val="5216A2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024F74"/>
    <w:multiLevelType w:val="hybridMultilevel"/>
    <w:tmpl w:val="911208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5522"/>
    <w:rsid w:val="00114D04"/>
    <w:rsid w:val="001605E7"/>
    <w:rsid w:val="002A6155"/>
    <w:rsid w:val="00591777"/>
    <w:rsid w:val="005D23FE"/>
    <w:rsid w:val="006243DC"/>
    <w:rsid w:val="007065C7"/>
    <w:rsid w:val="00721D84"/>
    <w:rsid w:val="007A7D6D"/>
    <w:rsid w:val="00845E35"/>
    <w:rsid w:val="008B5522"/>
    <w:rsid w:val="00B00FE0"/>
    <w:rsid w:val="00B53E6F"/>
    <w:rsid w:val="00BC2DB8"/>
    <w:rsid w:val="00BD0ADF"/>
    <w:rsid w:val="00C73DA9"/>
    <w:rsid w:val="00CA1554"/>
    <w:rsid w:val="00DB1CCC"/>
    <w:rsid w:val="00E55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3D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73D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235</Words>
  <Characters>1346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l.murneva</cp:lastModifiedBy>
  <cp:revision>4</cp:revision>
  <dcterms:created xsi:type="dcterms:W3CDTF">2018-10-28T21:09:00Z</dcterms:created>
  <dcterms:modified xsi:type="dcterms:W3CDTF">2019-10-16T11:30:00Z</dcterms:modified>
</cp:coreProperties>
</file>